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Fischereischein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Verarbeitung und Übermittlung Ihrer persönlichen Daten im Bürgerbüro ist erforderlich bei der Bearbeitung fischereirechtlicher Anträge und Vorgänge.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Daten werden auf Grundlage von Art. 6 Abs. 1 Satz 1 Buchstabe a)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ab sofort gespeichert und nach Ablauf der gesetzlichen Aufbewahrungsdauer - hier nach Ablauf der Geltungsdauer des Fischereischeines -  gelöscht.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vom Bürgerbüro gespeichert.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Erhebung Ihrer Daten ist hier notwendig, um Ihren Antrag bearbeiten zu können, oder aber auch um notwendige Informationen zur Bearbeitung fischereirechtlicher Vorgänge zu erheben.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Daten werden auch bei Anforderung von Sicherheitsbehörden, im Falle von Straf-, Ordnungswidrigkeiten- und Klageverfahren an die dafür zuständigen Stellen übermittelt.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Auch die Rechtsaufsichtsbehörden haben ein Auskunftsrecht.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46AE40-112E-4A90-A570-BBAACA6F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7C52746F.dotm</Template>
  <TotalTime>0</TotalTime>
  <Application>LibreOffice/7.2.7.2$Windows_X86_64 LibreOffice_project/8d71d29d553c0f7dcbfa38fbfda25ee34cce99a2</Application>
  <AppVersion>15.0000</AppVersion>
  <Pages>2</Pages>
  <Words>381</Words>
  <Characters>2628</Characters>
  <CharactersWithSpaces>2973</CharactersWithSpaces>
  <Paragraphs>41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2024-04-16T10:07:57Z</dcterms:modified>
  <cp:revision>6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