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– Landesfamilienpass</w:t>
      </w:r>
      <w:bookmarkStart w:id="0" w:name="_GoBack"/>
      <w:bookmarkEnd w:id="0"/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Bürgermeisterin Sarina Pfründer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1" w:name="os_autosavelastposition105363"/>
            <w:bookmarkEnd w:id="1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Helvetica" w:hAnsi="Helvetica" w:cs="Helvetica"/>
                <w:color w:val="3F3F3F"/>
                <w:sz w:val="27"/>
                <w:szCs w:val="27"/>
                <w:shd w:fill="FFFEF9" w:val="clear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Angaben des Antragstellers werden auf ihre Richtigkeit geprüft. Also ob die Voraussetzungen für einen Landesfamilienpass erfüllt sind z.B: Familien mit mindestens drei kindergeldberechtigenden Kindern, die mit ihren Eltern in häuslicher Gemeinschaft leben.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Nach Prüfung erhält der Antragsteller einen Landesfamilienpass + Gutscheine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personenbezogenen Daten werden auf Grundlage von Art. 6 Abs. 1 S.1 Buchstabe e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bei der Stadt Lauffen a.N. in einen Ordner dokumentiert. Die Löschung der Daten richtet sich nach den gesetzlichen Löschungsfristen.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personenbezogenen Daten werden gespeichert bzw. weitergegeben an: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Helvetica">
    <w:altName w:val="Arial"/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0A0040-E0FF-48F7-9345-2B8ABC617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76B87640.dotm</Template>
  <TotalTime>0</TotalTime>
  <Application>LibreOffice/7.2.7.2$Windows_X86_64 LibreOffice_project/8d71d29d553c0f7dcbfa38fbfda25ee34cce99a2</Application>
  <AppVersion>15.0000</AppVersion>
  <Pages>2</Pages>
  <Words>354</Words>
  <Characters>2436</Characters>
  <CharactersWithSpaces>2755</CharactersWithSpaces>
  <Paragraphs>40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2024-04-16T10:04:55Z</dcterms:modified>
  <cp:revision>7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