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Homepage Benutzerportal/ Lauffen.de E-Mail</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themeColor="text1"/>
                  <w:kern w:val="0"/>
                  <w:sz w:val="16"/>
                  <w:szCs w:val="20"/>
                  <w:lang w:val="de-DE" w:eastAsia="en-US" w:bidi="ar-SA"/>
                </w:rPr>
                <w:t>datenschutzbeauftragter@lauffen-a-n.de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Zur Nutzung des Benutzerportals und der Verwendung der lauffen.de Mailadresse z.B. zum Erstellen der Artikel für den virtuellen Lauffener Bote werden die Kontaktdaten (Name, Adresse, Telefonnummer, Email) der Interessenten erhoben. Die personenbezogenen Daten werden auf Grundlage von Art. 6 Abs.1 S.1 Buchstabe a) DSGVO verarbeitet.</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b/>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b/>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b/>
                <w:sz w:val="20"/>
              </w:rPr>
            </w:pPr>
            <w:r>
              <w:rPr>
                <w:rFonts w:eastAsia="DM Sans" w:cs="Segoe UI"/>
                <w:b/>
                <w:color w:val="003A40"/>
                <w:kern w:val="0"/>
                <w:sz w:val="16"/>
                <w:szCs w:val="20"/>
                <w:lang w:val="de-DE" w:eastAsia="en-US" w:bidi="ar-SA"/>
              </w:rPr>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personenbezogenen Daten werden an den folgenden Stellen gespeichert bzw. weitergegeben an: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Sachbearbeiter der Stadt Lauffen a.N., die mit der Betreuung der Homepage betraut sind</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bookmarkStart w:id="1" w:name="_GoBack"/>
            <w:bookmarkEnd w:id="1"/>
            <w:r>
              <w:rPr>
                <w:rFonts w:eastAsia="DM Sans" w:cs="Segoe UI"/>
                <w:color w:val="003A40"/>
                <w:kern w:val="0"/>
                <w:sz w:val="20"/>
                <w:szCs w:val="20"/>
                <w:lang w:val="de-DE" w:eastAsia="en-US" w:bidi="ar-SA"/>
              </w:rPr>
              <w:t>KLIK EDV (Homepage betreuende Firma)</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r@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98D82-A716-4E8C-8025-4600476C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F131AA96.dotm</Template>
  <TotalTime>0</TotalTime>
  <Application>LibreOffice/7.2.7.2$Windows_X86_64 LibreOffice_project/8d71d29d553c0f7dcbfa38fbfda25ee34cce99a2</Application>
  <AppVersion>15.0000</AppVersion>
  <Pages>2</Pages>
  <Words>345</Words>
  <Characters>2365</Characters>
  <CharactersWithSpaces>2678</CharactersWithSpaces>
  <Paragraphs>38</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2024-04-16T09:47:43Z</dcterms:modified>
  <cp:revision>6</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