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– Kulturkreis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Zur Kontaktaufnahme und Organisation, sowie Mitarbeit der ehrenamtlichen Mitarbeiter im Städtischen Kulturprogramm werden deren Kontaktdaten (Name, Adrese; Telefonnummer, E-Mail) erhoben.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auto"/>
                <w:kern w:val="0"/>
                <w:sz w:val="20"/>
                <w:szCs w:val="20"/>
                <w:lang w:val="de-DE" w:eastAsia="en-US" w:bidi="ar-SA"/>
              </w:rPr>
              <w:t>Ihre Daten werden auf Grundlage von Art. 6 Abs. 1 S. 1 Buchstabe a)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für die Dauer der ehrenamtlichen Tätigkeit gespeichert, eine Löschung der Daten erfolgt nach dem Austritt aus dem Kulturkreis.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stehen den Sachbearbeitern des Bürgerbüros zur Verfügung. Darüber hinaus werden sie an die Mitglieder des Kulturkreises weitergegeben.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506FC5-EA9D-478F-A986-A5E6D5C82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2B0FEBF9.dotm</Template>
  <TotalTime>0</TotalTime>
  <Application>LibreOffice/7.2.7.2$Windows_X86_64 LibreOffice_project/8d71d29d553c0f7dcbfa38fbfda25ee34cce99a2</Application>
  <AppVersion>15.0000</AppVersion>
  <Pages>2</Pages>
  <Words>341</Words>
  <Characters>2344</Characters>
  <CharactersWithSpaces>2653</CharactersWithSpaces>
  <Paragraphs>38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2024-04-16T09:44:24Z</dcterms:modified>
  <cp:revision>8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